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5C1" w:rsidRDefault="002415C1" w:rsidP="002415C1">
      <w:pPr>
        <w:rPr>
          <w:rFonts w:ascii="Times New Roman" w:hAnsi="Times New Roman" w:cs="Times New Roman"/>
          <w:b/>
        </w:rPr>
      </w:pPr>
      <w:r>
        <w:rPr>
          <w:noProof/>
          <w:lang w:eastAsia="en-GB"/>
        </w:rPr>
        <w:drawing>
          <wp:inline distT="0" distB="0" distL="0" distR="0" wp14:anchorId="5513D916" wp14:editId="757C0551">
            <wp:extent cx="1771650" cy="1314450"/>
            <wp:effectExtent l="0" t="0" r="0" b="0"/>
            <wp:docPr id="1" name="Picture 1" descr="O:\Director's Office\Design, Print &amp; Logos\Logos\RGS Logo\RGS.L.Blk - High Res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O:\Director's Office\Design, Print &amp; Logos\Logos\RGS Logo\RGS.L.Blk - High Res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341" cy="131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 xml:space="preserve">                                                       </w:t>
      </w:r>
      <w:r>
        <w:rPr>
          <w:noProof/>
          <w:lang w:eastAsia="en-GB"/>
        </w:rPr>
        <w:drawing>
          <wp:inline distT="0" distB="0" distL="0" distR="0" wp14:anchorId="31E4FCF2" wp14:editId="38C8A7F5">
            <wp:extent cx="2002790" cy="1298575"/>
            <wp:effectExtent l="0" t="0" r="0" b="0"/>
            <wp:docPr id="5" name="Picture 5" descr="C:\Users\Emma.Neave\AppData\Local\Microsoft\Windows\Temporary Internet Files\Content.Word\RIN logo CMYK prin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Emma.Neave\AppData\Local\Microsoft\Windows\Temporary Internet Files\Content.Word\RIN logo CMYK prin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12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5C1" w:rsidRDefault="002415C1">
      <w:pPr>
        <w:rPr>
          <w:b/>
        </w:rPr>
      </w:pPr>
    </w:p>
    <w:p w:rsidR="002415C1" w:rsidRDefault="002415C1">
      <w:pPr>
        <w:rPr>
          <w:b/>
        </w:rPr>
      </w:pPr>
    </w:p>
    <w:p w:rsidR="002415C1" w:rsidRDefault="002415C1">
      <w:pPr>
        <w:rPr>
          <w:b/>
        </w:rPr>
      </w:pPr>
      <w:bookmarkStart w:id="0" w:name="_GoBack"/>
      <w:bookmarkEnd w:id="0"/>
    </w:p>
    <w:p w:rsidR="00D8054C" w:rsidRDefault="0080685B">
      <w:pPr>
        <w:rPr>
          <w:b/>
        </w:rPr>
      </w:pPr>
      <w:r>
        <w:rPr>
          <w:b/>
        </w:rPr>
        <w:t xml:space="preserve">Strategies for Learned Societies Project: </w:t>
      </w:r>
      <w:r w:rsidR="00E46B5E">
        <w:rPr>
          <w:b/>
        </w:rPr>
        <w:t>C</w:t>
      </w:r>
      <w:r w:rsidR="00E46B5E" w:rsidRPr="00E46B5E">
        <w:rPr>
          <w:b/>
        </w:rPr>
        <w:t>ase stud</w:t>
      </w:r>
      <w:r>
        <w:rPr>
          <w:b/>
        </w:rPr>
        <w:t>y</w:t>
      </w:r>
      <w:r w:rsidR="00E46B5E" w:rsidRPr="00E46B5E">
        <w:rPr>
          <w:b/>
        </w:rPr>
        <w:t xml:space="preserve"> templat</w:t>
      </w:r>
      <w:r>
        <w:rPr>
          <w:b/>
        </w:rPr>
        <w:t>e</w:t>
      </w:r>
    </w:p>
    <w:p w:rsidR="00E46B5E" w:rsidRDefault="00E46B5E">
      <w:pPr>
        <w:rPr>
          <w:b/>
        </w:rPr>
      </w:pPr>
    </w:p>
    <w:p w:rsidR="0080685B" w:rsidRDefault="0080685B">
      <w:pPr>
        <w:rPr>
          <w:b/>
        </w:rPr>
      </w:pPr>
      <w:r>
        <w:rPr>
          <w:b/>
        </w:rPr>
        <w:t>Development Case Study</w:t>
      </w:r>
      <w:r w:rsidR="009E676D">
        <w:rPr>
          <w:b/>
        </w:rPr>
        <w:t xml:space="preserve"> Title</w:t>
      </w:r>
      <w:r w:rsidR="00D74BE4">
        <w:rPr>
          <w:b/>
        </w:rPr>
        <w:t xml:space="preserve">: </w:t>
      </w:r>
      <w:r w:rsidR="00D74BE4">
        <w:rPr>
          <w:b/>
        </w:rPr>
        <w:tab/>
      </w:r>
      <w:r>
        <w:rPr>
          <w:b/>
        </w:rPr>
        <w:t xml:space="preserve"> </w:t>
      </w:r>
    </w:p>
    <w:p w:rsidR="0080685B" w:rsidRDefault="0080685B">
      <w:pPr>
        <w:rPr>
          <w:b/>
        </w:rPr>
      </w:pPr>
    </w:p>
    <w:p w:rsidR="009E676D" w:rsidRDefault="0080685B">
      <w:pPr>
        <w:rPr>
          <w:b/>
        </w:rPr>
      </w:pPr>
      <w:r>
        <w:rPr>
          <w:b/>
        </w:rPr>
        <w:t>Organisation</w:t>
      </w:r>
      <w:r w:rsidR="00D74BE4">
        <w:rPr>
          <w:b/>
        </w:rPr>
        <w:t xml:space="preserve">: </w:t>
      </w:r>
      <w:r w:rsidR="00D74BE4">
        <w:rPr>
          <w:b/>
        </w:rPr>
        <w:tab/>
      </w:r>
      <w:r w:rsidR="00D74BE4">
        <w:rPr>
          <w:b/>
        </w:rPr>
        <w:tab/>
      </w:r>
      <w:r w:rsidR="00D74BE4">
        <w:rPr>
          <w:b/>
        </w:rPr>
        <w:tab/>
      </w:r>
    </w:p>
    <w:p w:rsidR="0080685B" w:rsidRDefault="00D74BE4">
      <w:r>
        <w:rPr>
          <w:b/>
        </w:rPr>
        <w:t>Completed by: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E46B5E" w:rsidRPr="00E46B5E" w:rsidRDefault="00E46B5E">
      <w:pPr>
        <w:rPr>
          <w:b/>
        </w:rPr>
      </w:pPr>
      <w:r>
        <w:rPr>
          <w:b/>
        </w:rPr>
        <w:tab/>
      </w:r>
    </w:p>
    <w:p w:rsidR="00E46B5E" w:rsidRDefault="0080685B">
      <w:pPr>
        <w:rPr>
          <w:b/>
        </w:rPr>
      </w:pPr>
      <w:r>
        <w:rPr>
          <w:b/>
        </w:rPr>
        <w:t>1</w:t>
      </w:r>
      <w:r w:rsidR="00A133D1">
        <w:rPr>
          <w:b/>
        </w:rPr>
        <w:t xml:space="preserve">. </w:t>
      </w:r>
      <w:r w:rsidR="00A133D1" w:rsidRPr="00A133D1">
        <w:rPr>
          <w:b/>
        </w:rPr>
        <w:t xml:space="preserve">Summary of the </w:t>
      </w:r>
      <w:r>
        <w:rPr>
          <w:b/>
        </w:rPr>
        <w:t xml:space="preserve">development/change </w:t>
      </w:r>
      <w:r w:rsidR="00F56313">
        <w:rPr>
          <w:b/>
        </w:rPr>
        <w:t xml:space="preserve">and who led it </w:t>
      </w:r>
      <w:r w:rsidR="00A133D1">
        <w:rPr>
          <w:b/>
        </w:rPr>
        <w:t xml:space="preserve">(max 100 words)  </w:t>
      </w:r>
    </w:p>
    <w:p w:rsidR="000654C0" w:rsidRDefault="000654C0">
      <w:pPr>
        <w:rPr>
          <w:b/>
        </w:rPr>
      </w:pPr>
    </w:p>
    <w:p w:rsidR="00E46B5E" w:rsidRPr="00A133D1" w:rsidRDefault="0080685B">
      <w:pPr>
        <w:rPr>
          <w:b/>
        </w:rPr>
      </w:pPr>
      <w:r>
        <w:rPr>
          <w:b/>
        </w:rPr>
        <w:t>2</w:t>
      </w:r>
      <w:r w:rsidR="00A133D1">
        <w:rPr>
          <w:b/>
        </w:rPr>
        <w:t>. D</w:t>
      </w:r>
      <w:r w:rsidR="00A133D1" w:rsidRPr="00A133D1">
        <w:rPr>
          <w:b/>
        </w:rPr>
        <w:t xml:space="preserve">rivers for the </w:t>
      </w:r>
      <w:r>
        <w:rPr>
          <w:b/>
        </w:rPr>
        <w:t xml:space="preserve">development/change </w:t>
      </w:r>
      <w:r w:rsidR="00A133D1">
        <w:rPr>
          <w:b/>
        </w:rPr>
        <w:t xml:space="preserve">(max </w:t>
      </w:r>
      <w:r w:rsidR="00406EBE">
        <w:rPr>
          <w:b/>
        </w:rPr>
        <w:t xml:space="preserve">200 </w:t>
      </w:r>
      <w:r w:rsidR="00A133D1">
        <w:rPr>
          <w:b/>
        </w:rPr>
        <w:t>words)</w:t>
      </w:r>
    </w:p>
    <w:p w:rsidR="00A133D1" w:rsidRDefault="00A133D1">
      <w:r>
        <w:t xml:space="preserve">Please list in bullet points up to four main drivers/reasons for the </w:t>
      </w:r>
      <w:r w:rsidR="0080685B">
        <w:t>development</w:t>
      </w:r>
      <w:r>
        <w:t xml:space="preserve"> </w:t>
      </w:r>
    </w:p>
    <w:p w:rsidR="000654C0" w:rsidRDefault="000654C0"/>
    <w:p w:rsidR="00A133D1" w:rsidRPr="00A133D1" w:rsidRDefault="0080685B">
      <w:pPr>
        <w:rPr>
          <w:b/>
        </w:rPr>
      </w:pPr>
      <w:r>
        <w:rPr>
          <w:b/>
        </w:rPr>
        <w:t>3</w:t>
      </w:r>
      <w:r w:rsidR="00A133D1" w:rsidRPr="00A133D1">
        <w:rPr>
          <w:b/>
        </w:rPr>
        <w:t xml:space="preserve">. Date </w:t>
      </w:r>
      <w:r w:rsidR="00F56313">
        <w:rPr>
          <w:b/>
        </w:rPr>
        <w:t>i</w:t>
      </w:r>
      <w:r w:rsidR="00A133D1" w:rsidRPr="00A133D1">
        <w:rPr>
          <w:b/>
        </w:rPr>
        <w:t xml:space="preserve">mplementation </w:t>
      </w:r>
      <w:r w:rsidR="00F56313">
        <w:rPr>
          <w:b/>
        </w:rPr>
        <w:t xml:space="preserve">started </w:t>
      </w:r>
      <w:r w:rsidR="00A133D1" w:rsidRPr="00A133D1">
        <w:rPr>
          <w:b/>
        </w:rPr>
        <w:t>and stage reached</w:t>
      </w:r>
      <w:r>
        <w:rPr>
          <w:b/>
        </w:rPr>
        <w:t xml:space="preserve"> by December 2015</w:t>
      </w:r>
      <w:r w:rsidR="00A133D1" w:rsidRPr="00A133D1">
        <w:rPr>
          <w:b/>
        </w:rPr>
        <w:t xml:space="preserve"> (max 100 words)</w:t>
      </w:r>
    </w:p>
    <w:p w:rsidR="00A133D1" w:rsidRDefault="00A133D1"/>
    <w:p w:rsidR="00A133D1" w:rsidRPr="00A133D1" w:rsidRDefault="0080685B">
      <w:pPr>
        <w:rPr>
          <w:b/>
        </w:rPr>
      </w:pPr>
      <w:r>
        <w:rPr>
          <w:b/>
        </w:rPr>
        <w:t>4</w:t>
      </w:r>
      <w:r w:rsidR="00A133D1" w:rsidRPr="00A133D1">
        <w:rPr>
          <w:b/>
        </w:rPr>
        <w:t>. Outcomes to date</w:t>
      </w:r>
      <w:r w:rsidR="00A133D1">
        <w:rPr>
          <w:b/>
        </w:rPr>
        <w:t xml:space="preserve"> (max </w:t>
      </w:r>
      <w:r w:rsidR="00406EBE">
        <w:rPr>
          <w:b/>
        </w:rPr>
        <w:t xml:space="preserve">200 </w:t>
      </w:r>
      <w:r w:rsidR="00A133D1">
        <w:rPr>
          <w:b/>
        </w:rPr>
        <w:t xml:space="preserve">words) </w:t>
      </w:r>
    </w:p>
    <w:p w:rsidR="00A133D1" w:rsidRDefault="00A133D1">
      <w:r>
        <w:t>Please list in bullet points up to four main outcomes</w:t>
      </w:r>
    </w:p>
    <w:p w:rsidR="00A133D1" w:rsidRDefault="00A133D1"/>
    <w:p w:rsidR="00A133D1" w:rsidRPr="00F56313" w:rsidRDefault="0080685B">
      <w:pPr>
        <w:rPr>
          <w:b/>
        </w:rPr>
      </w:pPr>
      <w:r>
        <w:rPr>
          <w:b/>
        </w:rPr>
        <w:t>5</w:t>
      </w:r>
      <w:r w:rsidR="00A133D1" w:rsidRPr="00F56313">
        <w:rPr>
          <w:b/>
        </w:rPr>
        <w:t>.</w:t>
      </w:r>
      <w:r w:rsidR="00AD20BB">
        <w:rPr>
          <w:b/>
        </w:rPr>
        <w:t xml:space="preserve"> </w:t>
      </w:r>
      <w:r w:rsidR="00A133D1" w:rsidRPr="00F56313">
        <w:rPr>
          <w:b/>
        </w:rPr>
        <w:t>Main challenges /barriers that had to be overcome and how this was achieved (max 200 words)</w:t>
      </w:r>
    </w:p>
    <w:p w:rsidR="00A133D1" w:rsidRDefault="00A133D1"/>
    <w:p w:rsidR="00A133D1" w:rsidRDefault="000654C0">
      <w:pPr>
        <w:rPr>
          <w:b/>
        </w:rPr>
      </w:pPr>
      <w:r>
        <w:rPr>
          <w:b/>
        </w:rPr>
        <w:t>6</w:t>
      </w:r>
      <w:r w:rsidR="00F56313" w:rsidRPr="00F56313">
        <w:rPr>
          <w:b/>
        </w:rPr>
        <w:t xml:space="preserve">. Lessons learned/ advice to others considering similar </w:t>
      </w:r>
      <w:r w:rsidR="0080685B">
        <w:rPr>
          <w:b/>
        </w:rPr>
        <w:t>developments</w:t>
      </w:r>
      <w:r w:rsidR="00AD20BB">
        <w:rPr>
          <w:b/>
        </w:rPr>
        <w:t xml:space="preserve"> </w:t>
      </w:r>
      <w:r w:rsidR="00F56313">
        <w:rPr>
          <w:b/>
        </w:rPr>
        <w:t>(max 200 words)</w:t>
      </w:r>
      <w:r w:rsidR="00F56313" w:rsidRPr="00F56313">
        <w:rPr>
          <w:b/>
        </w:rPr>
        <w:t xml:space="preserve"> </w:t>
      </w:r>
    </w:p>
    <w:p w:rsidR="00216D98" w:rsidRDefault="00216D98">
      <w:pPr>
        <w:rPr>
          <w:b/>
        </w:rPr>
      </w:pPr>
    </w:p>
    <w:p w:rsidR="00216D98" w:rsidRDefault="00216D98">
      <w:pPr>
        <w:rPr>
          <w:b/>
        </w:rPr>
      </w:pPr>
    </w:p>
    <w:p w:rsidR="00216D98" w:rsidRDefault="00216D98">
      <w:pPr>
        <w:rPr>
          <w:b/>
        </w:rPr>
      </w:pPr>
      <w:r>
        <w:rPr>
          <w:b/>
        </w:rPr>
        <w:t>Please submit completed template to:</w:t>
      </w:r>
    </w:p>
    <w:p w:rsidR="00216D98" w:rsidRPr="002415C1" w:rsidRDefault="002415C1">
      <w:pPr>
        <w:rPr>
          <w:b/>
        </w:rPr>
      </w:pPr>
      <w:hyperlink r:id="rId8" w:history="1">
        <w:r w:rsidR="00216D98" w:rsidRPr="00D45349">
          <w:rPr>
            <w:rStyle w:val="Hyperlink"/>
            <w:b/>
          </w:rPr>
          <w:t>learnedsocietystrategies@rgs.org</w:t>
        </w:r>
      </w:hyperlink>
    </w:p>
    <w:sectPr w:rsidR="00216D98" w:rsidRPr="002415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4BF8"/>
    <w:multiLevelType w:val="hybridMultilevel"/>
    <w:tmpl w:val="4E488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B5E"/>
    <w:rsid w:val="000654C0"/>
    <w:rsid w:val="001C384C"/>
    <w:rsid w:val="00216D98"/>
    <w:rsid w:val="002415C1"/>
    <w:rsid w:val="003564DD"/>
    <w:rsid w:val="0039708C"/>
    <w:rsid w:val="00406EBE"/>
    <w:rsid w:val="006750B6"/>
    <w:rsid w:val="0080685B"/>
    <w:rsid w:val="008B76CE"/>
    <w:rsid w:val="009E676D"/>
    <w:rsid w:val="00A133D1"/>
    <w:rsid w:val="00A63A74"/>
    <w:rsid w:val="00AD20BB"/>
    <w:rsid w:val="00AD4342"/>
    <w:rsid w:val="00B34942"/>
    <w:rsid w:val="00B9184B"/>
    <w:rsid w:val="00C56D95"/>
    <w:rsid w:val="00D47BA0"/>
    <w:rsid w:val="00D74BE4"/>
    <w:rsid w:val="00D85B5D"/>
    <w:rsid w:val="00E35DE4"/>
    <w:rsid w:val="00E46B5E"/>
    <w:rsid w:val="00F5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3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434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34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16D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3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434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34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16D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arnedsocietystrategies@rgs.org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9E5AE711.dotm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 Gardner</dc:creator>
  <cp:lastModifiedBy>Adarsh Muppane</cp:lastModifiedBy>
  <cp:revision>2</cp:revision>
  <cp:lastPrinted>2015-12-09T16:31:00Z</cp:lastPrinted>
  <dcterms:created xsi:type="dcterms:W3CDTF">2016-02-10T17:57:00Z</dcterms:created>
  <dcterms:modified xsi:type="dcterms:W3CDTF">2016-02-10T17:57:00Z</dcterms:modified>
</cp:coreProperties>
</file>